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EEF0BB" w14:textId="77777777" w:rsidR="00FA0B94" w:rsidRDefault="00000000">
      <w:pPr>
        <w:spacing w:after="0" w:line="276" w:lineRule="auto"/>
        <w:rPr>
          <w:rFonts w:ascii="Times New Roman" w:hAnsi="Times New Roman" w:cs="Times New Roman"/>
          <w:bCs/>
          <w:color w:val="auto"/>
          <w:sz w:val="20"/>
          <w:szCs w:val="20"/>
          <w:lang w:eastAsia="en-US"/>
        </w:rPr>
      </w:pPr>
      <w:r>
        <w:rPr>
          <w:rFonts w:ascii="Times New Roman" w:hAnsi="Times New Roman" w:cs="Times New Roman"/>
          <w:bCs/>
          <w:color w:val="auto"/>
          <w:sz w:val="20"/>
          <w:szCs w:val="20"/>
          <w:lang w:eastAsia="en-US"/>
        </w:rPr>
        <w:t>………………………………………………………………………………………..</w:t>
      </w:r>
    </w:p>
    <w:p w14:paraId="299616AB" w14:textId="77777777" w:rsidR="00FA0B94" w:rsidRDefault="00000000">
      <w:pPr>
        <w:spacing w:after="0" w:line="276" w:lineRule="auto"/>
        <w:rPr>
          <w:rFonts w:ascii="Times New Roman" w:hAnsi="Times New Roman" w:cs="Times New Roman"/>
          <w:bCs/>
          <w:color w:val="auto"/>
          <w:sz w:val="20"/>
          <w:szCs w:val="20"/>
          <w:lang w:eastAsia="en-US"/>
        </w:rPr>
      </w:pPr>
      <w:r>
        <w:rPr>
          <w:rFonts w:ascii="Times New Roman" w:hAnsi="Times New Roman" w:cs="Times New Roman"/>
          <w:bCs/>
          <w:color w:val="auto"/>
          <w:sz w:val="20"/>
          <w:szCs w:val="20"/>
          <w:lang w:eastAsia="en-US"/>
        </w:rPr>
        <w:t>(imię, nazwisko oraz grupa, do której uczęszcza dziecko)</w:t>
      </w:r>
    </w:p>
    <w:p w14:paraId="7DF064B3" w14:textId="77777777" w:rsidR="00FA0B94" w:rsidRDefault="00000000">
      <w:pPr>
        <w:spacing w:after="0" w:line="276" w:lineRule="auto"/>
        <w:jc w:val="center"/>
        <w:rPr>
          <w:rFonts w:ascii="Times New Roman" w:hAnsi="Times New Roman" w:cs="Times New Roman"/>
          <w:b/>
          <w:color w:val="auto"/>
          <w:sz w:val="20"/>
          <w:szCs w:val="20"/>
          <w:lang w:eastAsia="en-US"/>
        </w:rPr>
      </w:pPr>
      <w:r>
        <w:rPr>
          <w:rFonts w:ascii="Times New Roman" w:hAnsi="Times New Roman" w:cs="Times New Roman"/>
          <w:b/>
          <w:color w:val="auto"/>
          <w:sz w:val="20"/>
          <w:szCs w:val="20"/>
          <w:lang w:eastAsia="en-US"/>
        </w:rPr>
        <w:t xml:space="preserve">LISTA ZGÓD </w:t>
      </w:r>
    </w:p>
    <w:tbl>
      <w:tblPr>
        <w:tblW w:w="9505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5"/>
        <w:gridCol w:w="7238"/>
        <w:gridCol w:w="1702"/>
      </w:tblGrid>
      <w:tr w:rsidR="00FA0B94" w14:paraId="02786C99" w14:textId="77777777">
        <w:tblPrEx>
          <w:tblCellMar>
            <w:top w:w="0" w:type="dxa"/>
            <w:bottom w:w="0" w:type="dxa"/>
          </w:tblCellMar>
        </w:tblPrEx>
        <w:trPr>
          <w:trHeight w:val="338"/>
          <w:jc w:val="center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542B48" w14:textId="77777777" w:rsidR="00FA0B94" w:rsidRDefault="00000000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L.p.</w:t>
            </w:r>
          </w:p>
        </w:tc>
        <w:tc>
          <w:tcPr>
            <w:tcW w:w="72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0D0D32" w14:textId="77777777" w:rsidR="00FA0B94" w:rsidRDefault="00000000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Zgoda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C01F2A" w14:textId="77777777" w:rsidR="00FA0B94" w:rsidRDefault="00000000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Wyrażam zgodę</w:t>
            </w:r>
          </w:p>
        </w:tc>
      </w:tr>
      <w:tr w:rsidR="00FA0B94" w14:paraId="63AD5AF8" w14:textId="77777777">
        <w:tblPrEx>
          <w:tblCellMar>
            <w:top w:w="0" w:type="dxa"/>
            <w:bottom w:w="0" w:type="dxa"/>
          </w:tblCellMar>
        </w:tblPrEx>
        <w:trPr>
          <w:trHeight w:val="997"/>
          <w:jc w:val="center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EAD0FE" w14:textId="77777777" w:rsidR="00FA0B94" w:rsidRDefault="00000000">
            <w:pPr>
              <w:spacing w:after="200" w:line="276" w:lineRule="auto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7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608EF2" w14:textId="77777777" w:rsidR="00FA0B94" w:rsidRDefault="00000000">
            <w:pPr>
              <w:spacing w:after="200" w:line="276" w:lineRule="auto"/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Publikowanie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wizerunku mojego dziecka, w postaci zdjęć, filmów w prasie, na tablicach ściennych, materiałach promocyjnych, kronice oraz broszurach, wystawach prac w związku z prezentacją wydarzeń, uroczystości, wycieczek i konkursów realizowanych przez szkołę.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58AF42" w14:textId="77777777" w:rsidR="00FA0B94" w:rsidRDefault="00000000">
            <w:pPr>
              <w:spacing w:after="200" w:line="276" w:lineRule="auto"/>
              <w:jc w:val="center"/>
            </w:pPr>
            <w:r>
              <w:rPr>
                <w:rFonts w:ascii="Times New Roman" w:hAnsi="Times New Roman" w:cs="Times New Roman"/>
                <w:noProof/>
                <w:color w:val="auto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13" behindDoc="0" locked="0" layoutInCell="1" allowOverlap="1" wp14:anchorId="4C8FA80B" wp14:editId="3E2E94F3">
                      <wp:simplePos x="0" y="0"/>
                      <wp:positionH relativeFrom="margin">
                        <wp:posOffset>750603</wp:posOffset>
                      </wp:positionH>
                      <wp:positionV relativeFrom="margin">
                        <wp:posOffset>343439</wp:posOffset>
                      </wp:positionV>
                      <wp:extent cx="151132" cy="172721"/>
                      <wp:effectExtent l="0" t="0" r="20318" b="17779"/>
                      <wp:wrapTight wrapText="left">
                        <wp:wrapPolygon edited="0">
                          <wp:start x="0" y="0"/>
                          <wp:lineTo x="0" y="21441"/>
                          <wp:lineTo x="21782" y="21441"/>
                          <wp:lineTo x="21782" y="0"/>
                          <wp:lineTo x="0" y="0"/>
                        </wp:wrapPolygon>
                      </wp:wrapTight>
                      <wp:docPr id="214403435" name="Prostokąt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132" cy="17272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600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14:paraId="594EE02A" w14:textId="77777777" w:rsidR="00FA0B94" w:rsidRDefault="00FA0B94"/>
                              </w:txbxContent>
                            </wps:txbx>
                            <wps:bodyPr vert="horz" wrap="square" lIns="0" tIns="0" rIns="0" bIns="0" anchor="t" anchorCtr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C8FA80B" id="Prostokąt 5" o:spid="_x0000_s1026" style="position:absolute;left:0;text-align:left;margin-left:59.1pt;margin-top:27.05pt;width:11.9pt;height:13.6pt;z-index:13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" strokeweight=".35mm">
                      <v:textbox inset="0,0,0,0">
                        <w:txbxContent>
                          <w:p w14:paraId="594EE02A" w14:textId="77777777" w:rsidR="00FA0B94" w:rsidRDefault="00FA0B94"/>
                        </w:txbxContent>
                      </v:textbox>
                      <w10:wrap type="tight" side="left" anchorx="margin" anchory="margin"/>
                    </v:rect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color w:val="auto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12" behindDoc="0" locked="0" layoutInCell="1" allowOverlap="1" wp14:anchorId="1C14F7C9" wp14:editId="6B7294C3">
                      <wp:simplePos x="0" y="0"/>
                      <wp:positionH relativeFrom="margin">
                        <wp:posOffset>747357</wp:posOffset>
                      </wp:positionH>
                      <wp:positionV relativeFrom="margin">
                        <wp:posOffset>25923</wp:posOffset>
                      </wp:positionV>
                      <wp:extent cx="151132" cy="172721"/>
                      <wp:effectExtent l="0" t="0" r="20318" b="17779"/>
                      <wp:wrapTight wrapText="left">
                        <wp:wrapPolygon edited="0">
                          <wp:start x="0" y="0"/>
                          <wp:lineTo x="0" y="21441"/>
                          <wp:lineTo x="21782" y="21441"/>
                          <wp:lineTo x="21782" y="0"/>
                          <wp:lineTo x="0" y="0"/>
                        </wp:wrapPolygon>
                      </wp:wrapTight>
                      <wp:docPr id="1821969863" name="Prostokąt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132" cy="17272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600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14:paraId="461B1BDD" w14:textId="77777777" w:rsidR="00FA0B94" w:rsidRDefault="00FA0B94"/>
                              </w:txbxContent>
                            </wps:txbx>
                            <wps:bodyPr vert="horz" wrap="square" lIns="0" tIns="0" rIns="0" bIns="0" anchor="t" anchorCtr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C14F7C9" id="Prostokąt 3" o:spid="_x0000_s1027" style="position:absolute;left:0;text-align:left;margin-left:58.85pt;margin-top:2.05pt;width:11.9pt;height:13.6pt;z-index: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" strokeweight=".35mm">
                      <v:textbox inset="0,0,0,0">
                        <w:txbxContent>
                          <w:p w14:paraId="461B1BDD" w14:textId="77777777" w:rsidR="00FA0B94" w:rsidRDefault="00FA0B94"/>
                        </w:txbxContent>
                      </v:textbox>
                      <w10:wrap type="tight" side="left" anchorx="margin" anchory="margin"/>
                    </v:rect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TAK</w:t>
            </w:r>
          </w:p>
          <w:p w14:paraId="0F484C8C" w14:textId="77777777" w:rsidR="00FA0B94" w:rsidRDefault="00000000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NIE</w:t>
            </w:r>
          </w:p>
        </w:tc>
      </w:tr>
      <w:tr w:rsidR="00FA0B94" w14:paraId="0C82F3DB" w14:textId="77777777">
        <w:tblPrEx>
          <w:tblCellMar>
            <w:top w:w="0" w:type="dxa"/>
            <w:bottom w:w="0" w:type="dxa"/>
          </w:tblCellMar>
        </w:tblPrEx>
        <w:trPr>
          <w:trHeight w:val="997"/>
          <w:jc w:val="center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87BA35" w14:textId="77777777" w:rsidR="00FA0B94" w:rsidRDefault="00000000">
            <w:pPr>
              <w:spacing w:after="200" w:line="276" w:lineRule="auto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7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FF3C20" w14:textId="77777777" w:rsidR="00FA0B94" w:rsidRDefault="00000000">
            <w:pPr>
              <w:spacing w:after="200" w:line="276" w:lineRule="auto"/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Publikowanie wizerunku mojego dziecka w postaci zdjęć, materiałów filmowych, w związku z prezentacją wydarzeń, wycieczek, uroczystości i konkursów realizowanych przez szkołę, w mediach społecznościowych w tym Facebook, Instagram,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TikTok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strona internetowa szkoły. Zostałem/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am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poinformowany/a, że serwery serwisu Facebook znajdują się w poza Europejskim Obszarem Gospodarczym, gdzie obowiązują inne przepisy z zakresu ochrony danych osobowych, które w szczególności mogą nie zapewniać dostatecznego poziomu ochrony.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B26C4B" w14:textId="77777777" w:rsidR="00FA0B94" w:rsidRDefault="00000000">
            <w:pPr>
              <w:spacing w:after="200" w:line="276" w:lineRule="auto"/>
            </w:pPr>
            <w:r>
              <w:rPr>
                <w:rFonts w:ascii="Times New Roman" w:hAnsi="Times New Roman" w:cs="Times New Roman"/>
                <w:noProof/>
                <w:color w:val="auto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25C1E644" wp14:editId="1AAB880F">
                      <wp:simplePos x="0" y="0"/>
                      <wp:positionH relativeFrom="margin">
                        <wp:posOffset>750603</wp:posOffset>
                      </wp:positionH>
                      <wp:positionV relativeFrom="margin">
                        <wp:posOffset>343439</wp:posOffset>
                      </wp:positionV>
                      <wp:extent cx="151132" cy="172721"/>
                      <wp:effectExtent l="0" t="0" r="20318" b="17779"/>
                      <wp:wrapTight wrapText="left">
                        <wp:wrapPolygon edited="0">
                          <wp:start x="0" y="0"/>
                          <wp:lineTo x="0" y="21441"/>
                          <wp:lineTo x="21782" y="21441"/>
                          <wp:lineTo x="21782" y="0"/>
                          <wp:lineTo x="0" y="0"/>
                        </wp:wrapPolygon>
                      </wp:wrapTight>
                      <wp:docPr id="808161324" name="Prostokąt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132" cy="17272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600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14:paraId="7E00287F" w14:textId="77777777" w:rsidR="00FA0B94" w:rsidRDefault="00FA0B94"/>
                              </w:txbxContent>
                            </wps:txbx>
                            <wps:bodyPr vert="horz" wrap="square" lIns="0" tIns="0" rIns="0" bIns="0" anchor="t" anchorCtr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5C1E644" id="_x0000_s1028" style="position:absolute;margin-left:59.1pt;margin-top:27.05pt;width:11.9pt;height:13.6pt;z-index:25170944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" strokeweight=".35mm">
                      <v:textbox inset="0,0,0,0">
                        <w:txbxContent>
                          <w:p w14:paraId="7E00287F" w14:textId="77777777" w:rsidR="00FA0B94" w:rsidRDefault="00FA0B94"/>
                        </w:txbxContent>
                      </v:textbox>
                      <w10:wrap type="tight" side="left" anchorx="margin" anchory="margin"/>
                    </v:rect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color w:val="auto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418F7A9F" wp14:editId="385FF111">
                      <wp:simplePos x="0" y="0"/>
                      <wp:positionH relativeFrom="margin">
                        <wp:posOffset>747357</wp:posOffset>
                      </wp:positionH>
                      <wp:positionV relativeFrom="margin">
                        <wp:posOffset>25923</wp:posOffset>
                      </wp:positionV>
                      <wp:extent cx="151132" cy="172721"/>
                      <wp:effectExtent l="0" t="0" r="20318" b="17779"/>
                      <wp:wrapTight wrapText="left">
                        <wp:wrapPolygon edited="0">
                          <wp:start x="0" y="0"/>
                          <wp:lineTo x="0" y="21441"/>
                          <wp:lineTo x="21782" y="21441"/>
                          <wp:lineTo x="21782" y="0"/>
                          <wp:lineTo x="0" y="0"/>
                        </wp:wrapPolygon>
                      </wp:wrapTight>
                      <wp:docPr id="1700101738" name="Prostokąt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132" cy="17272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600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14:paraId="19101CBD" w14:textId="77777777" w:rsidR="00FA0B94" w:rsidRDefault="00FA0B94"/>
                              </w:txbxContent>
                            </wps:txbx>
                            <wps:bodyPr vert="horz" wrap="square" lIns="0" tIns="0" rIns="0" bIns="0" anchor="t" anchorCtr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18F7A9F" id="_x0000_s1029" style="position:absolute;margin-left:58.85pt;margin-top:2.05pt;width:11.9pt;height:13.6pt;z-index:25170841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" strokeweight=".35mm">
                      <v:textbox inset="0,0,0,0">
                        <w:txbxContent>
                          <w:p w14:paraId="19101CBD" w14:textId="77777777" w:rsidR="00FA0B94" w:rsidRDefault="00FA0B94"/>
                        </w:txbxContent>
                      </v:textbox>
                      <w10:wrap type="tight" side="left" anchorx="margin" anchory="margin"/>
                    </v:rect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 xml:space="preserve">      TAK</w:t>
            </w:r>
          </w:p>
          <w:p w14:paraId="7EF15CD3" w14:textId="77777777" w:rsidR="00FA0B94" w:rsidRDefault="00000000">
            <w:pPr>
              <w:spacing w:after="200" w:line="276" w:lineRule="auto"/>
              <w:jc w:val="center"/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NIE</w:t>
            </w:r>
          </w:p>
        </w:tc>
      </w:tr>
      <w:tr w:rsidR="00FA0B94" w14:paraId="57DD9979" w14:textId="77777777">
        <w:tblPrEx>
          <w:tblCellMar>
            <w:top w:w="0" w:type="dxa"/>
            <w:bottom w:w="0" w:type="dxa"/>
          </w:tblCellMar>
        </w:tblPrEx>
        <w:trPr>
          <w:trHeight w:val="1111"/>
          <w:jc w:val="center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D1CCF0" w14:textId="77777777" w:rsidR="00FA0B94" w:rsidRDefault="00000000">
            <w:pPr>
              <w:spacing w:after="200" w:line="276" w:lineRule="auto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7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AFC565" w14:textId="77777777" w:rsidR="00FA0B94" w:rsidRDefault="00000000">
            <w:pPr>
              <w:spacing w:after="200" w:line="276" w:lineRule="auto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Umieszczanie i publikowanie prac i zdjęć mojego dziecka na stronie internetowej szkoły, w gazetach lokalnych oraz w mediach w celu informacji i promocji szkoły.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345BA1" w14:textId="77777777" w:rsidR="00FA0B94" w:rsidRDefault="00000000">
            <w:pPr>
              <w:spacing w:after="200" w:line="276" w:lineRule="auto"/>
              <w:jc w:val="center"/>
            </w:pPr>
            <w:r>
              <w:rPr>
                <w:rFonts w:ascii="Times New Roman" w:hAnsi="Times New Roman" w:cs="Times New Roman"/>
                <w:noProof/>
                <w:color w:val="auto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15" behindDoc="0" locked="0" layoutInCell="1" allowOverlap="1" wp14:anchorId="53AFE1B5" wp14:editId="1D72B000">
                      <wp:simplePos x="0" y="0"/>
                      <wp:positionH relativeFrom="margin">
                        <wp:posOffset>750603</wp:posOffset>
                      </wp:positionH>
                      <wp:positionV relativeFrom="margin">
                        <wp:posOffset>343439</wp:posOffset>
                      </wp:positionV>
                      <wp:extent cx="151132" cy="172721"/>
                      <wp:effectExtent l="0" t="0" r="20318" b="17779"/>
                      <wp:wrapTight wrapText="left">
                        <wp:wrapPolygon edited="0">
                          <wp:start x="0" y="0"/>
                          <wp:lineTo x="0" y="21441"/>
                          <wp:lineTo x="21782" y="21441"/>
                          <wp:lineTo x="21782" y="0"/>
                          <wp:lineTo x="0" y="0"/>
                        </wp:wrapPolygon>
                      </wp:wrapTight>
                      <wp:docPr id="972410141" name="Prostokąt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132" cy="17272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600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14:paraId="0900B9EE" w14:textId="77777777" w:rsidR="00FA0B94" w:rsidRDefault="00FA0B94"/>
                              </w:txbxContent>
                            </wps:txbx>
                            <wps:bodyPr vert="horz" wrap="square" lIns="0" tIns="0" rIns="0" bIns="0" anchor="t" anchorCtr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3AFE1B5" id="Prostokąt 26" o:spid="_x0000_s1030" style="position:absolute;left:0;text-align:left;margin-left:59.1pt;margin-top:27.05pt;width:11.9pt;height:13.6pt;z-index:15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" strokeweight=".35mm">
                      <v:textbox inset="0,0,0,0">
                        <w:txbxContent>
                          <w:p w14:paraId="0900B9EE" w14:textId="77777777" w:rsidR="00FA0B94" w:rsidRDefault="00FA0B94"/>
                        </w:txbxContent>
                      </v:textbox>
                      <w10:wrap type="tight" side="left" anchorx="margin" anchory="margin"/>
                    </v:rect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color w:val="auto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14" behindDoc="0" locked="0" layoutInCell="1" allowOverlap="1" wp14:anchorId="53D6C245" wp14:editId="70E7BBD6">
                      <wp:simplePos x="0" y="0"/>
                      <wp:positionH relativeFrom="margin">
                        <wp:posOffset>747357</wp:posOffset>
                      </wp:positionH>
                      <wp:positionV relativeFrom="margin">
                        <wp:posOffset>25923</wp:posOffset>
                      </wp:positionV>
                      <wp:extent cx="151132" cy="172721"/>
                      <wp:effectExtent l="0" t="0" r="20318" b="17779"/>
                      <wp:wrapTight wrapText="left">
                        <wp:wrapPolygon edited="0">
                          <wp:start x="0" y="0"/>
                          <wp:lineTo x="0" y="21441"/>
                          <wp:lineTo x="21782" y="21441"/>
                          <wp:lineTo x="21782" y="0"/>
                          <wp:lineTo x="0" y="0"/>
                        </wp:wrapPolygon>
                      </wp:wrapTight>
                      <wp:docPr id="1629513781" name="Prostokąt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132" cy="17272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600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14:paraId="4ADC312E" w14:textId="77777777" w:rsidR="00FA0B94" w:rsidRDefault="00FA0B94"/>
                              </w:txbxContent>
                            </wps:txbx>
                            <wps:bodyPr vert="horz" wrap="square" lIns="0" tIns="0" rIns="0" bIns="0" anchor="t" anchorCtr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3D6C245" id="Prostokąt 27" o:spid="_x0000_s1031" style="position:absolute;left:0;text-align:left;margin-left:58.85pt;margin-top:2.05pt;width:11.9pt;height:13.6pt;z-index:1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" strokeweight=".35mm">
                      <v:textbox inset="0,0,0,0">
                        <w:txbxContent>
                          <w:p w14:paraId="4ADC312E" w14:textId="77777777" w:rsidR="00FA0B94" w:rsidRDefault="00FA0B94"/>
                        </w:txbxContent>
                      </v:textbox>
                      <w10:wrap type="tight" side="left" anchorx="margin" anchory="margin"/>
                    </v:rect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TAK</w:t>
            </w:r>
          </w:p>
          <w:p w14:paraId="6EAC0235" w14:textId="77777777" w:rsidR="00FA0B94" w:rsidRDefault="00000000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NIE</w:t>
            </w:r>
          </w:p>
        </w:tc>
      </w:tr>
      <w:tr w:rsidR="00FA0B94" w14:paraId="41528DED" w14:textId="77777777">
        <w:tblPrEx>
          <w:tblCellMar>
            <w:top w:w="0" w:type="dxa"/>
            <w:bottom w:w="0" w:type="dxa"/>
          </w:tblCellMar>
        </w:tblPrEx>
        <w:trPr>
          <w:trHeight w:val="1111"/>
          <w:jc w:val="center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59849" w14:textId="77777777" w:rsidR="00FA0B94" w:rsidRDefault="00000000">
            <w:pPr>
              <w:spacing w:after="200" w:line="276" w:lineRule="auto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7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C026D9" w14:textId="77777777" w:rsidR="00FA0B94" w:rsidRDefault="00000000">
            <w:pPr>
              <w:spacing w:after="200" w:line="276" w:lineRule="auto"/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Publikowanie danych mojego dziecka (imię, nazwisko, klasa, wiek) na wystawie prac eksponowanych na: stronie internetowej szkoły, w mediach społecznościowych (Facebook, Instagram), tablicach ściennych, materiałach promocyjnych, kronice oraz broszurach w związku z prezentacją wydarzeń, konkursów oraz projektów realizowanych przez szkołę.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9F3643" w14:textId="77777777" w:rsidR="00FA0B94" w:rsidRDefault="00000000">
            <w:pPr>
              <w:spacing w:after="200" w:line="276" w:lineRule="auto"/>
              <w:jc w:val="center"/>
            </w:pPr>
            <w:r>
              <w:rPr>
                <w:rFonts w:ascii="Times New Roman" w:hAnsi="Times New Roman" w:cs="Times New Roman"/>
                <w:noProof/>
                <w:color w:val="auto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051DFABB" wp14:editId="6A288051">
                      <wp:simplePos x="0" y="0"/>
                      <wp:positionH relativeFrom="margin">
                        <wp:posOffset>750603</wp:posOffset>
                      </wp:positionH>
                      <wp:positionV relativeFrom="margin">
                        <wp:posOffset>343439</wp:posOffset>
                      </wp:positionV>
                      <wp:extent cx="151132" cy="172721"/>
                      <wp:effectExtent l="0" t="0" r="20318" b="17779"/>
                      <wp:wrapTight wrapText="left">
                        <wp:wrapPolygon edited="0">
                          <wp:start x="0" y="0"/>
                          <wp:lineTo x="0" y="21441"/>
                          <wp:lineTo x="21782" y="21441"/>
                          <wp:lineTo x="21782" y="0"/>
                          <wp:lineTo x="0" y="0"/>
                        </wp:wrapPolygon>
                      </wp:wrapTight>
                      <wp:docPr id="982041742" name="Prostokąt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132" cy="17272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600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14:paraId="433B8CCB" w14:textId="77777777" w:rsidR="00FA0B94" w:rsidRDefault="00FA0B94"/>
                              </w:txbxContent>
                            </wps:txbx>
                            <wps:bodyPr vert="horz" wrap="square" lIns="0" tIns="0" rIns="0" bIns="0" anchor="t" anchorCtr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51DFABB" id="_x0000_s1032" style="position:absolute;left:0;text-align:left;margin-left:59.1pt;margin-top:27.05pt;width:11.9pt;height:13.6pt;z-index:25170636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" strokeweight=".35mm">
                      <v:textbox inset="0,0,0,0">
                        <w:txbxContent>
                          <w:p w14:paraId="433B8CCB" w14:textId="77777777" w:rsidR="00FA0B94" w:rsidRDefault="00FA0B94"/>
                        </w:txbxContent>
                      </v:textbox>
                      <w10:wrap type="tight" side="left" anchorx="margin" anchory="margin"/>
                    </v:rect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color w:val="auto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2ECF9FF5" wp14:editId="6E384F7F">
                      <wp:simplePos x="0" y="0"/>
                      <wp:positionH relativeFrom="margin">
                        <wp:posOffset>747357</wp:posOffset>
                      </wp:positionH>
                      <wp:positionV relativeFrom="margin">
                        <wp:posOffset>25923</wp:posOffset>
                      </wp:positionV>
                      <wp:extent cx="151132" cy="172721"/>
                      <wp:effectExtent l="0" t="0" r="20318" b="17779"/>
                      <wp:wrapTight wrapText="left">
                        <wp:wrapPolygon edited="0">
                          <wp:start x="0" y="0"/>
                          <wp:lineTo x="0" y="21441"/>
                          <wp:lineTo x="21782" y="21441"/>
                          <wp:lineTo x="21782" y="0"/>
                          <wp:lineTo x="0" y="0"/>
                        </wp:wrapPolygon>
                      </wp:wrapTight>
                      <wp:docPr id="1330712010" name="Prostokąt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132" cy="17272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600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14:paraId="1C24B2EC" w14:textId="77777777" w:rsidR="00FA0B94" w:rsidRDefault="00FA0B94"/>
                              </w:txbxContent>
                            </wps:txbx>
                            <wps:bodyPr vert="horz" wrap="square" lIns="0" tIns="0" rIns="0" bIns="0" anchor="t" anchorCtr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ECF9FF5" id="_x0000_s1033" style="position:absolute;left:0;text-align:left;margin-left:58.85pt;margin-top:2.05pt;width:11.9pt;height:13.6pt;z-index:25170534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" strokeweight=".35mm">
                      <v:textbox inset="0,0,0,0">
                        <w:txbxContent>
                          <w:p w14:paraId="1C24B2EC" w14:textId="77777777" w:rsidR="00FA0B94" w:rsidRDefault="00FA0B94"/>
                        </w:txbxContent>
                      </v:textbox>
                      <w10:wrap type="tight" side="left" anchorx="margin" anchory="margin"/>
                    </v:rect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 xml:space="preserve"> TAK</w:t>
            </w:r>
          </w:p>
          <w:p w14:paraId="79F18399" w14:textId="77777777" w:rsidR="00FA0B94" w:rsidRDefault="00000000">
            <w:pPr>
              <w:spacing w:after="200" w:line="276" w:lineRule="auto"/>
              <w:jc w:val="center"/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NIE</w:t>
            </w:r>
          </w:p>
        </w:tc>
      </w:tr>
      <w:tr w:rsidR="00FA0B94" w14:paraId="413F3931" w14:textId="77777777">
        <w:tblPrEx>
          <w:tblCellMar>
            <w:top w:w="0" w:type="dxa"/>
            <w:bottom w:w="0" w:type="dxa"/>
          </w:tblCellMar>
        </w:tblPrEx>
        <w:trPr>
          <w:trHeight w:val="1007"/>
          <w:jc w:val="center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1B94FE" w14:textId="77777777" w:rsidR="00FA0B94" w:rsidRDefault="00000000">
            <w:pPr>
              <w:spacing w:after="200" w:line="276" w:lineRule="auto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7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2F8A39" w14:textId="77777777" w:rsidR="00FA0B94" w:rsidRDefault="00000000">
            <w:pPr>
              <w:spacing w:after="200" w:line="276" w:lineRule="auto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Umieszczanie moich danych kontaktowych w telefonie komórkowym nauczyciela.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D67E27" w14:textId="77777777" w:rsidR="00FA0B94" w:rsidRDefault="00000000">
            <w:pPr>
              <w:spacing w:after="200" w:line="276" w:lineRule="auto"/>
              <w:jc w:val="center"/>
            </w:pPr>
            <w:r>
              <w:rPr>
                <w:rFonts w:ascii="Times New Roman" w:hAnsi="Times New Roman" w:cs="Times New Roman"/>
                <w:noProof/>
                <w:color w:val="auto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3" behindDoc="0" locked="0" layoutInCell="1" allowOverlap="1" wp14:anchorId="014E9EA5" wp14:editId="4028DBCF">
                      <wp:simplePos x="0" y="0"/>
                      <wp:positionH relativeFrom="margin">
                        <wp:posOffset>750603</wp:posOffset>
                      </wp:positionH>
                      <wp:positionV relativeFrom="margin">
                        <wp:posOffset>343439</wp:posOffset>
                      </wp:positionV>
                      <wp:extent cx="151132" cy="172721"/>
                      <wp:effectExtent l="0" t="0" r="20318" b="17779"/>
                      <wp:wrapTight wrapText="left">
                        <wp:wrapPolygon edited="0">
                          <wp:start x="0" y="0"/>
                          <wp:lineTo x="0" y="21441"/>
                          <wp:lineTo x="21782" y="21441"/>
                          <wp:lineTo x="21782" y="0"/>
                          <wp:lineTo x="0" y="0"/>
                        </wp:wrapPolygon>
                      </wp:wrapTight>
                      <wp:docPr id="1307890289" name="Prostokąt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132" cy="17272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600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14:paraId="1F3BF668" w14:textId="77777777" w:rsidR="00FA0B94" w:rsidRDefault="00FA0B94"/>
                              </w:txbxContent>
                            </wps:txbx>
                            <wps:bodyPr vert="horz" wrap="square" lIns="0" tIns="0" rIns="0" bIns="0" anchor="t" anchorCtr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14E9EA5" id="Prostokąt 32" o:spid="_x0000_s1034" style="position:absolute;left:0;text-align:left;margin-left:59.1pt;margin-top:27.05pt;width:11.9pt;height:13.6pt;z-index:3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" strokeweight=".35mm">
                      <v:textbox inset="0,0,0,0">
                        <w:txbxContent>
                          <w:p w14:paraId="1F3BF668" w14:textId="77777777" w:rsidR="00FA0B94" w:rsidRDefault="00FA0B94"/>
                        </w:txbxContent>
                      </v:textbox>
                      <w10:wrap type="tight" side="left" anchorx="margin" anchory="margin"/>
                    </v:rect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color w:val="auto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" behindDoc="0" locked="0" layoutInCell="1" allowOverlap="1" wp14:anchorId="7A85730E" wp14:editId="6C9BEA1A">
                      <wp:simplePos x="0" y="0"/>
                      <wp:positionH relativeFrom="margin">
                        <wp:posOffset>747357</wp:posOffset>
                      </wp:positionH>
                      <wp:positionV relativeFrom="margin">
                        <wp:posOffset>25923</wp:posOffset>
                      </wp:positionV>
                      <wp:extent cx="151132" cy="172721"/>
                      <wp:effectExtent l="0" t="0" r="20318" b="17779"/>
                      <wp:wrapTight wrapText="left">
                        <wp:wrapPolygon edited="0">
                          <wp:start x="0" y="0"/>
                          <wp:lineTo x="0" y="21441"/>
                          <wp:lineTo x="21782" y="21441"/>
                          <wp:lineTo x="21782" y="0"/>
                          <wp:lineTo x="0" y="0"/>
                        </wp:wrapPolygon>
                      </wp:wrapTight>
                      <wp:docPr id="1981549395" name="Prostokąt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132" cy="17272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600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14:paraId="00BF28C9" w14:textId="77777777" w:rsidR="00FA0B94" w:rsidRDefault="00FA0B94"/>
                              </w:txbxContent>
                            </wps:txbx>
                            <wps:bodyPr vert="horz" wrap="square" lIns="0" tIns="0" rIns="0" bIns="0" anchor="t" anchorCtr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A85730E" id="Prostokąt 33" o:spid="_x0000_s1035" style="position:absolute;left:0;text-align:left;margin-left:58.85pt;margin-top:2.05pt;width:11.9pt;height:13.6pt;z-index: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" strokeweight=".35mm">
                      <v:textbox inset="0,0,0,0">
                        <w:txbxContent>
                          <w:p w14:paraId="00BF28C9" w14:textId="77777777" w:rsidR="00FA0B94" w:rsidRDefault="00FA0B94"/>
                        </w:txbxContent>
                      </v:textbox>
                      <w10:wrap type="tight" side="left" anchorx="margin" anchory="margin"/>
                    </v:rect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TAK</w:t>
            </w:r>
          </w:p>
          <w:p w14:paraId="29B28904" w14:textId="77777777" w:rsidR="00FA0B94" w:rsidRDefault="00000000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NIE</w:t>
            </w:r>
          </w:p>
        </w:tc>
      </w:tr>
      <w:tr w:rsidR="00FA0B94" w14:paraId="64FF4950" w14:textId="77777777">
        <w:tblPrEx>
          <w:tblCellMar>
            <w:top w:w="0" w:type="dxa"/>
            <w:bottom w:w="0" w:type="dxa"/>
          </w:tblCellMar>
        </w:tblPrEx>
        <w:trPr>
          <w:trHeight w:hRule="exact" w:val="1323"/>
          <w:jc w:val="center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81E55E" w14:textId="77777777" w:rsidR="00FA0B94" w:rsidRDefault="00000000">
            <w:pPr>
              <w:spacing w:after="200" w:line="276" w:lineRule="auto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7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491572" w14:textId="77777777" w:rsidR="00FA0B94" w:rsidRDefault="00000000">
            <w:pPr>
              <w:spacing w:after="360" w:line="276" w:lineRule="auto"/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 xml:space="preserve">Umieszczanie zdjęć i materiałów filmowych zawierających mój wizerunek (rodzica/opiekuna prawnego) zarejestrowany podczas zajęć i uroczystości szkoły, na stronie internetowej szkoły, </w:t>
            </w:r>
            <w:r>
              <w:rPr>
                <w:rStyle w:val="Hipercze"/>
                <w:rFonts w:ascii="Times New Roman" w:hAnsi="Times New Roman" w:cs="Times New Roman"/>
                <w:color w:val="auto"/>
                <w:sz w:val="20"/>
                <w:szCs w:val="20"/>
                <w:u w:val="none"/>
              </w:rPr>
              <w:t>w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 xml:space="preserve"> gazetach lokalnych oraz w mediach w celu informacji i promocji szkoły.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C8AF80" w14:textId="77777777" w:rsidR="00FA0B94" w:rsidRDefault="00000000">
            <w:pPr>
              <w:spacing w:after="200" w:line="276" w:lineRule="auto"/>
              <w:jc w:val="center"/>
            </w:pPr>
            <w:r>
              <w:rPr>
                <w:rFonts w:ascii="Times New Roman" w:hAnsi="Times New Roman" w:cs="Times New Roman"/>
                <w:noProof/>
                <w:color w:val="auto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11" behindDoc="0" locked="0" layoutInCell="1" allowOverlap="1" wp14:anchorId="3470D7C4" wp14:editId="68123877">
                      <wp:simplePos x="0" y="0"/>
                      <wp:positionH relativeFrom="margin">
                        <wp:posOffset>750603</wp:posOffset>
                      </wp:positionH>
                      <wp:positionV relativeFrom="margin">
                        <wp:posOffset>343439</wp:posOffset>
                      </wp:positionV>
                      <wp:extent cx="151132" cy="172721"/>
                      <wp:effectExtent l="0" t="0" r="20318" b="17779"/>
                      <wp:wrapTight wrapText="left">
                        <wp:wrapPolygon edited="0">
                          <wp:start x="0" y="0"/>
                          <wp:lineTo x="0" y="21441"/>
                          <wp:lineTo x="21782" y="21441"/>
                          <wp:lineTo x="21782" y="0"/>
                          <wp:lineTo x="0" y="0"/>
                        </wp:wrapPolygon>
                      </wp:wrapTight>
                      <wp:docPr id="1368275743" name="Prostokąt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132" cy="17272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600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14:paraId="6111677C" w14:textId="77777777" w:rsidR="00FA0B94" w:rsidRDefault="00FA0B94"/>
                              </w:txbxContent>
                            </wps:txbx>
                            <wps:bodyPr vert="horz" wrap="square" lIns="0" tIns="0" rIns="0" bIns="0" anchor="t" anchorCtr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470D7C4" id="Prostokąt 46" o:spid="_x0000_s1036" style="position:absolute;left:0;text-align:left;margin-left:59.1pt;margin-top:27.05pt;width:11.9pt;height:13.6pt;z-index:11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" strokeweight=".35mm">
                      <v:textbox inset="0,0,0,0">
                        <w:txbxContent>
                          <w:p w14:paraId="6111677C" w14:textId="77777777" w:rsidR="00FA0B94" w:rsidRDefault="00FA0B94"/>
                        </w:txbxContent>
                      </v:textbox>
                      <w10:wrap type="tight" side="left" anchorx="margin" anchory="margin"/>
                    </v:rect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color w:val="auto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10" behindDoc="0" locked="0" layoutInCell="1" allowOverlap="1" wp14:anchorId="1E0D2B43" wp14:editId="7A4170BE">
                      <wp:simplePos x="0" y="0"/>
                      <wp:positionH relativeFrom="margin">
                        <wp:posOffset>747357</wp:posOffset>
                      </wp:positionH>
                      <wp:positionV relativeFrom="margin">
                        <wp:posOffset>25923</wp:posOffset>
                      </wp:positionV>
                      <wp:extent cx="151132" cy="172721"/>
                      <wp:effectExtent l="0" t="0" r="20318" b="17779"/>
                      <wp:wrapTight wrapText="left">
                        <wp:wrapPolygon edited="0">
                          <wp:start x="0" y="0"/>
                          <wp:lineTo x="0" y="21441"/>
                          <wp:lineTo x="21782" y="21441"/>
                          <wp:lineTo x="21782" y="0"/>
                          <wp:lineTo x="0" y="0"/>
                        </wp:wrapPolygon>
                      </wp:wrapTight>
                      <wp:docPr id="999318259" name="Prostokąt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132" cy="17272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600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txbx>
                              <w:txbxContent>
                                <w:p w14:paraId="0A37F8E8" w14:textId="77777777" w:rsidR="00FA0B94" w:rsidRDefault="00FA0B94"/>
                              </w:txbxContent>
                            </wps:txbx>
                            <wps:bodyPr vert="horz" wrap="square" lIns="0" tIns="0" rIns="0" bIns="0" anchor="t" anchorCtr="0" compatLnSpc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E0D2B43" id="Prostokąt 47" o:spid="_x0000_s1037" style="position:absolute;left:0;text-align:left;margin-left:58.85pt;margin-top:2.05pt;width:11.9pt;height:13.6pt;z-index:1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" strokeweight=".35mm">
                      <v:textbox inset="0,0,0,0">
                        <w:txbxContent>
                          <w:p w14:paraId="0A37F8E8" w14:textId="77777777" w:rsidR="00FA0B94" w:rsidRDefault="00FA0B94"/>
                        </w:txbxContent>
                      </v:textbox>
                      <w10:wrap type="tight" side="left" anchorx="margin" anchory="margin"/>
                    </v:rect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TAK</w:t>
            </w:r>
          </w:p>
          <w:p w14:paraId="5B01895B" w14:textId="77777777" w:rsidR="00FA0B94" w:rsidRDefault="00000000">
            <w:pPr>
              <w:spacing w:after="200" w:line="276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NIE</w:t>
            </w:r>
          </w:p>
        </w:tc>
      </w:tr>
    </w:tbl>
    <w:p w14:paraId="30AC796D" w14:textId="77777777" w:rsidR="00FA0B94" w:rsidRDefault="00FA0B94">
      <w:pPr>
        <w:rPr>
          <w:rFonts w:ascii="Times New Roman" w:hAnsi="Times New Roman" w:cs="Times New Roman"/>
          <w:i/>
          <w:color w:val="auto"/>
          <w:sz w:val="20"/>
          <w:szCs w:val="20"/>
          <w:lang w:eastAsia="en-US"/>
        </w:rPr>
      </w:pPr>
    </w:p>
    <w:p w14:paraId="63BB0BA2" w14:textId="77777777" w:rsidR="00FA0B94" w:rsidRDefault="00FA0B94">
      <w:pPr>
        <w:rPr>
          <w:rFonts w:ascii="Times New Roman" w:hAnsi="Times New Roman" w:cs="Times New Roman"/>
          <w:i/>
          <w:color w:val="auto"/>
          <w:sz w:val="20"/>
          <w:szCs w:val="20"/>
          <w:lang w:eastAsia="en-US"/>
        </w:rPr>
      </w:pPr>
    </w:p>
    <w:p w14:paraId="19BA392B" w14:textId="77777777" w:rsidR="00FA0B94" w:rsidRDefault="00FA0B94">
      <w:pPr>
        <w:rPr>
          <w:rFonts w:ascii="Times New Roman" w:hAnsi="Times New Roman" w:cs="Times New Roman"/>
          <w:i/>
          <w:color w:val="auto"/>
          <w:sz w:val="20"/>
          <w:szCs w:val="20"/>
          <w:lang w:eastAsia="en-US"/>
        </w:rPr>
      </w:pPr>
    </w:p>
    <w:p w14:paraId="182FEF01" w14:textId="77777777" w:rsidR="00FA0B94" w:rsidRDefault="00FA0B94">
      <w:pPr>
        <w:rPr>
          <w:rFonts w:ascii="Times New Roman" w:hAnsi="Times New Roman" w:cs="Times New Roman"/>
          <w:i/>
          <w:color w:val="auto"/>
          <w:sz w:val="20"/>
          <w:szCs w:val="20"/>
          <w:lang w:eastAsia="en-US"/>
        </w:rPr>
      </w:pPr>
    </w:p>
    <w:p w14:paraId="01F0BEAD" w14:textId="77777777" w:rsidR="00FA0B94" w:rsidRDefault="00000000">
      <w:r>
        <w:rPr>
          <w:rFonts w:ascii="Times New Roman" w:hAnsi="Times New Roman" w:cs="Times New Roman"/>
          <w:i/>
          <w:color w:val="auto"/>
          <w:lang w:eastAsia="en-US"/>
        </w:rPr>
        <w:t xml:space="preserve">Wyrażam zgodę na zbieranie, przetwarzanie i wykorzystywanie danych osobowych moich oraz mojego dziecka przez III Liceum Ogólnokształcące im. Juliusza Słowackiego w Lesznie, </w:t>
      </w:r>
      <w:r>
        <w:rPr>
          <w:rFonts w:ascii="Times New Roman" w:eastAsia="TimesNewRoman" w:hAnsi="Times New Roman" w:cs="Times New Roman"/>
          <w:i/>
          <w:color w:val="auto"/>
          <w:lang w:eastAsia="en-US"/>
        </w:rPr>
        <w:t xml:space="preserve">w zakresie działalności </w:t>
      </w:r>
      <w:proofErr w:type="spellStart"/>
      <w:r>
        <w:rPr>
          <w:rFonts w:ascii="Times New Roman" w:eastAsia="TimesNewRoman" w:hAnsi="Times New Roman" w:cs="Times New Roman"/>
          <w:i/>
          <w:color w:val="auto"/>
          <w:lang w:eastAsia="en-US"/>
        </w:rPr>
        <w:t>dydaktyczno</w:t>
      </w:r>
      <w:proofErr w:type="spellEnd"/>
      <w:r>
        <w:rPr>
          <w:rFonts w:ascii="Times New Roman" w:eastAsia="TimesNewRoman" w:hAnsi="Times New Roman" w:cs="Times New Roman"/>
          <w:i/>
          <w:color w:val="auto"/>
          <w:lang w:eastAsia="en-US"/>
        </w:rPr>
        <w:t xml:space="preserve"> – wychowawczo – opiekuńczej</w:t>
      </w:r>
      <w:r>
        <w:rPr>
          <w:rFonts w:ascii="Times New Roman" w:eastAsia="TimesNewRoman" w:hAnsi="Times New Roman" w:cs="Times New Roman"/>
          <w:color w:val="auto"/>
          <w:lang w:eastAsia="en-US"/>
        </w:rPr>
        <w:t xml:space="preserve"> </w:t>
      </w:r>
      <w:r>
        <w:rPr>
          <w:rFonts w:ascii="Times New Roman" w:hAnsi="Times New Roman" w:cs="Times New Roman"/>
          <w:i/>
          <w:color w:val="auto"/>
          <w:lang w:eastAsia="en-US"/>
        </w:rPr>
        <w:t xml:space="preserve">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</w:t>
      </w:r>
      <w:proofErr w:type="spellStart"/>
      <w:r>
        <w:rPr>
          <w:rFonts w:ascii="Times New Roman" w:hAnsi="Times New Roman" w:cs="Times New Roman"/>
          <w:i/>
          <w:color w:val="auto"/>
          <w:lang w:eastAsia="en-US"/>
        </w:rPr>
        <w:t>publ</w:t>
      </w:r>
      <w:proofErr w:type="spellEnd"/>
      <w:r>
        <w:rPr>
          <w:rFonts w:ascii="Times New Roman" w:hAnsi="Times New Roman" w:cs="Times New Roman"/>
          <w:i/>
          <w:color w:val="auto"/>
          <w:lang w:eastAsia="en-US"/>
        </w:rPr>
        <w:t xml:space="preserve">. </w:t>
      </w:r>
      <w:r>
        <w:rPr>
          <w:rFonts w:ascii="Times New Roman" w:hAnsi="Times New Roman" w:cs="Times New Roman"/>
          <w:i/>
          <w:color w:val="212529"/>
          <w:shd w:val="clear" w:color="auto" w:fill="FFFFFF"/>
        </w:rPr>
        <w:t>Dz.U.UE.L.2016.119.1</w:t>
      </w:r>
      <w:r>
        <w:rPr>
          <w:rFonts w:ascii="Times New Roman" w:hAnsi="Times New Roman" w:cs="Times New Roman"/>
          <w:lang w:eastAsia="en-US"/>
        </w:rPr>
        <w:t xml:space="preserve"> </w:t>
      </w:r>
    </w:p>
    <w:p w14:paraId="0BCFA700" w14:textId="77777777" w:rsidR="00FA0B94" w:rsidRDefault="00000000">
      <w:r>
        <w:rPr>
          <w:rFonts w:ascii="Times New Roman" w:hAnsi="Times New Roman" w:cs="Times New Roman"/>
          <w:lang w:eastAsia="en-US"/>
        </w:rPr>
        <w:t>Zostałem(</w:t>
      </w:r>
      <w:proofErr w:type="spellStart"/>
      <w:r>
        <w:rPr>
          <w:rFonts w:ascii="Times New Roman" w:hAnsi="Times New Roman" w:cs="Times New Roman"/>
          <w:lang w:eastAsia="en-US"/>
        </w:rPr>
        <w:t>am</w:t>
      </w:r>
      <w:proofErr w:type="spellEnd"/>
      <w:r>
        <w:rPr>
          <w:rFonts w:ascii="Times New Roman" w:hAnsi="Times New Roman" w:cs="Times New Roman"/>
          <w:lang w:eastAsia="en-US"/>
        </w:rPr>
        <w:t xml:space="preserve">) poinformowany(a), że </w:t>
      </w:r>
      <w:r>
        <w:rPr>
          <w:rFonts w:ascii="Times New Roman" w:hAnsi="Times New Roman" w:cs="Times New Roman"/>
        </w:rPr>
        <w:t>Powyższe zgody są dobrowolne (art. 6 ust. 1 lit. a RODO) i mogą być wycofane w każdym momencie bez skutków dla przetwarzania danych przed wycofaniem zgody. Niniejsze zgody są ważne przez cały okres pobytu ucznia w szkole. Zapoznałem się z klauzulą informacyjną dotyczącą przetwarzania danych osobowych przez administratora.</w:t>
      </w:r>
      <w:r>
        <w:t xml:space="preserve"> </w:t>
      </w:r>
      <w:r>
        <w:rPr>
          <w:rFonts w:ascii="Times New Roman" w:hAnsi="Times New Roman" w:cs="Times New Roman"/>
          <w:lang w:eastAsia="en-US"/>
        </w:rPr>
        <w:t xml:space="preserve">                           </w:t>
      </w:r>
    </w:p>
    <w:p w14:paraId="38466EAA" w14:textId="77777777" w:rsidR="00FA0B94" w:rsidRDefault="00FA0B94">
      <w:pPr>
        <w:spacing w:after="0"/>
        <w:jc w:val="right"/>
        <w:rPr>
          <w:sz w:val="20"/>
          <w:szCs w:val="20"/>
          <w:lang w:eastAsia="en-US"/>
        </w:rPr>
      </w:pPr>
    </w:p>
    <w:p w14:paraId="01103B0E" w14:textId="77777777" w:rsidR="00FA0B94" w:rsidRDefault="00FA0B94">
      <w:pPr>
        <w:spacing w:after="0"/>
        <w:jc w:val="right"/>
        <w:rPr>
          <w:sz w:val="20"/>
          <w:szCs w:val="20"/>
          <w:lang w:eastAsia="en-US"/>
        </w:rPr>
      </w:pPr>
    </w:p>
    <w:p w14:paraId="66B64154" w14:textId="77777777" w:rsidR="00FA0B94" w:rsidRDefault="00000000">
      <w:pPr>
        <w:spacing w:after="0"/>
        <w:jc w:val="right"/>
      </w:pPr>
      <w:r>
        <w:rPr>
          <w:sz w:val="20"/>
          <w:szCs w:val="20"/>
          <w:lang w:eastAsia="en-US"/>
        </w:rPr>
        <w:t xml:space="preserve"> </w:t>
      </w:r>
      <w:r>
        <w:rPr>
          <w:rFonts w:ascii="Times New Roman" w:hAnsi="Times New Roman" w:cs="Times New Roman"/>
          <w:sz w:val="18"/>
          <w:szCs w:val="18"/>
          <w:lang w:eastAsia="en-US"/>
        </w:rPr>
        <w:t>.</w:t>
      </w:r>
      <w:r>
        <w:rPr>
          <w:rFonts w:ascii="Times New Roman" w:hAnsi="Times New Roman" w:cs="Times New Roman"/>
          <w:sz w:val="18"/>
          <w:szCs w:val="18"/>
        </w:rPr>
        <w:t>…………..…………………………………………………….</w:t>
      </w:r>
    </w:p>
    <w:p w14:paraId="78F52B06" w14:textId="77777777" w:rsidR="00FA0B94" w:rsidRDefault="00000000">
      <w:pPr>
        <w:spacing w:after="0"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Czytelne podpisy rodziców/prawnych opiekunów</w:t>
      </w:r>
    </w:p>
    <w:p w14:paraId="708085FB" w14:textId="77777777" w:rsidR="00FA0B94" w:rsidRDefault="00FA0B94">
      <w:pPr>
        <w:spacing w:after="0"/>
        <w:ind w:left="606" w:right="712" w:hanging="10"/>
        <w:jc w:val="center"/>
        <w:rPr>
          <w:rFonts w:ascii="Times New Roman" w:eastAsia="Times New Roman" w:hAnsi="Times New Roman" w:cs="Times New Roman"/>
          <w:b/>
        </w:rPr>
      </w:pPr>
    </w:p>
    <w:p w14:paraId="0DA0D151" w14:textId="77777777" w:rsidR="00FA0B94" w:rsidRDefault="00FA0B94">
      <w:pPr>
        <w:spacing w:after="0"/>
        <w:ind w:left="606" w:right="712" w:hanging="10"/>
        <w:jc w:val="center"/>
        <w:rPr>
          <w:rFonts w:ascii="Times New Roman" w:eastAsia="Times New Roman" w:hAnsi="Times New Roman" w:cs="Times New Roman"/>
          <w:b/>
        </w:rPr>
      </w:pPr>
    </w:p>
    <w:p w14:paraId="6D8ACFE3" w14:textId="77777777" w:rsidR="00FA0B94" w:rsidRDefault="00FA0B94">
      <w:pPr>
        <w:spacing w:after="0"/>
        <w:ind w:right="712"/>
        <w:rPr>
          <w:rFonts w:ascii="Times New Roman" w:eastAsia="Times New Roman" w:hAnsi="Times New Roman" w:cs="Times New Roman"/>
          <w:b/>
        </w:rPr>
      </w:pPr>
    </w:p>
    <w:p w14:paraId="015631E7" w14:textId="77777777" w:rsidR="00FA0B94" w:rsidRDefault="00FA0B94">
      <w:pPr>
        <w:spacing w:after="0"/>
        <w:ind w:right="712"/>
        <w:rPr>
          <w:rFonts w:ascii="Times New Roman" w:eastAsia="Times New Roman" w:hAnsi="Times New Roman" w:cs="Times New Roman"/>
          <w:b/>
        </w:rPr>
      </w:pPr>
    </w:p>
    <w:p w14:paraId="62C516E6" w14:textId="77777777" w:rsidR="00FA0B94" w:rsidRDefault="00FA0B94">
      <w:pPr>
        <w:spacing w:after="0"/>
        <w:ind w:left="606" w:right="712" w:hanging="10"/>
        <w:jc w:val="center"/>
        <w:rPr>
          <w:rFonts w:ascii="Times New Roman" w:eastAsia="Times New Roman" w:hAnsi="Times New Roman" w:cs="Times New Roman"/>
          <w:b/>
        </w:rPr>
      </w:pPr>
    </w:p>
    <w:p w14:paraId="3E0C674C" w14:textId="77777777" w:rsidR="00FA0B94" w:rsidRDefault="00000000">
      <w:pPr>
        <w:shd w:val="clear" w:color="auto" w:fill="FFFFFF"/>
        <w:suppressAutoHyphens w:val="0"/>
        <w:spacing w:after="0"/>
        <w:jc w:val="center"/>
      </w:pPr>
      <w:r>
        <w:rPr>
          <w:rFonts w:ascii="Times New Roman" w:eastAsia="Times New Roman" w:hAnsi="Times New Roman" w:cs="Times New Roman"/>
          <w:b/>
          <w:bCs/>
          <w:color w:val="auto"/>
        </w:rPr>
        <w:t>KLAUZULA INFORMACYJNA</w:t>
      </w:r>
    </w:p>
    <w:p w14:paraId="7CE3A992" w14:textId="77777777" w:rsidR="00FA0B94" w:rsidRDefault="00000000">
      <w:pPr>
        <w:shd w:val="clear" w:color="auto" w:fill="FFFFFF"/>
        <w:suppressAutoHyphens w:val="0"/>
        <w:spacing w:after="0"/>
      </w:pPr>
      <w:r>
        <w:rPr>
          <w:rFonts w:ascii="Times New Roman" w:eastAsia="Times New Roman" w:hAnsi="Times New Roman" w:cs="Times New Roman"/>
          <w:color w:val="auto"/>
        </w:rPr>
        <w:t>Poniżej zawarte są informacje o przetwarzaniu danych osobowych, których </w:t>
      </w:r>
      <w:r>
        <w:rPr>
          <w:rFonts w:ascii="Times New Roman" w:eastAsia="Times New Roman" w:hAnsi="Times New Roman" w:cs="Times New Roman"/>
          <w:b/>
          <w:bCs/>
          <w:color w:val="auto"/>
        </w:rPr>
        <w:t>Administratorem jest III Liceum Ogólnokształcące im. Juliusza Słowackiego w Lesznie.</w:t>
      </w:r>
      <w:r>
        <w:rPr>
          <w:rFonts w:ascii="Times New Roman" w:eastAsia="Times New Roman" w:hAnsi="Times New Roman" w:cs="Times New Roman"/>
          <w:color w:val="auto"/>
        </w:rPr>
        <w:t xml:space="preserve"> Administrator danych osobowych dokłada wszelkich starań, aby zapewnić poufność, bezpieczeństwo i ochronę danych osobowych dzieci i Państwa podczas ich przetwarzania, zgodnie z obowiązującymi przepisami o ochronie danych osobowych, w tym przepisami unijnego rozporządzenia Parlamentu Europejskiego i Rady (UE) 2016/679 z dnia 27 kwietnia 2016 r. w sprawie ochrony osób fizycznych w związku z przetwarzaniem danych osobowych i w sprawie swobodnego przepływu takich danych oraz uchylenia dyrektywy 95/46/WE (tzw. ogólne rozporządzenie o ochronie danych) – w skrócie „RODO”.</w:t>
      </w:r>
    </w:p>
    <w:p w14:paraId="44ED3382" w14:textId="77777777" w:rsidR="00FA0B94" w:rsidRDefault="00000000">
      <w:pPr>
        <w:shd w:val="clear" w:color="auto" w:fill="FFFFFF"/>
        <w:suppressAutoHyphens w:val="0"/>
        <w:spacing w:after="0"/>
      </w:pPr>
      <w:r>
        <w:rPr>
          <w:rFonts w:ascii="Times New Roman" w:eastAsia="Times New Roman" w:hAnsi="Times New Roman" w:cs="Times New Roman"/>
          <w:color w:val="auto"/>
        </w:rPr>
        <w:t>1. We wszelkich sprawach dotyczących przetwarzania danych osobowych, możecie Państwo kontaktować się z wyznaczonym </w:t>
      </w:r>
      <w:r>
        <w:rPr>
          <w:rFonts w:ascii="Times New Roman" w:eastAsia="Times New Roman" w:hAnsi="Times New Roman" w:cs="Times New Roman"/>
          <w:b/>
          <w:bCs/>
          <w:color w:val="auto"/>
        </w:rPr>
        <w:t>Inspektorem Ochrony Danych - P. Natalia Wielowiejska</w:t>
      </w:r>
      <w:r>
        <w:rPr>
          <w:rFonts w:ascii="Times New Roman" w:eastAsia="Times New Roman" w:hAnsi="Times New Roman" w:cs="Times New Roman"/>
          <w:color w:val="auto"/>
        </w:rPr>
        <w:t>, e-mail: kontakt@rodo-leszno.com.pl</w:t>
      </w:r>
    </w:p>
    <w:p w14:paraId="5ADDEA9A" w14:textId="77777777" w:rsidR="00FA0B94" w:rsidRDefault="00000000">
      <w:pPr>
        <w:shd w:val="clear" w:color="auto" w:fill="FFFFFF"/>
        <w:suppressAutoHyphens w:val="0"/>
        <w:spacing w:after="0"/>
      </w:pPr>
      <w:r>
        <w:rPr>
          <w:rFonts w:ascii="Times New Roman" w:eastAsia="Times New Roman" w:hAnsi="Times New Roman" w:cs="Times New Roman"/>
          <w:color w:val="auto"/>
        </w:rPr>
        <w:t xml:space="preserve">2. Pani/Pana dane osobowe oraz dane osobowe Pani/Pana dziecka przetwarzane </w:t>
      </w:r>
      <w:r>
        <w:rPr>
          <w:rFonts w:ascii="Times New Roman" w:hAnsi="Times New Roman" w:cs="Times New Roman"/>
        </w:rPr>
        <w:t xml:space="preserve">będą na podstawie: art. 6 ust. 1 lit. c ogólnego rozporządzenia o ochronie danych w celu realizacji zadań ustawowych, określonych w Ustawie – Prawo oświatowe z dn. 14 grudnia 2016 r. (Dz. U. z 2023 r. poz. 900, 1672, 1718, 2005 oraz Ustawy o systemie oświaty z dnia 7 września 1991 r. (Dz. U. z 2022 r. poz. 2230, z 2023 r. poz. 1234, 2005) w celu realizacji statutowych, Rozporządzenie Ministra Edukacji Narodowej z dnia 29 sierpnia 2014r w sprawie sposobu prowadzenia przez publiczne przedszkola, szkoły i placówki dokumentacji przebiegu nauczania, działalności wychowawczej i opiekuńczej oraz rodzajów dokumentacji (Dz.U. z 2014r poz. 1170 z </w:t>
      </w:r>
      <w:proofErr w:type="spellStart"/>
      <w:r>
        <w:rPr>
          <w:rFonts w:ascii="Times New Roman" w:hAnsi="Times New Roman" w:cs="Times New Roman"/>
        </w:rPr>
        <w:t>późn</w:t>
      </w:r>
      <w:proofErr w:type="spellEnd"/>
      <w:r>
        <w:rPr>
          <w:rFonts w:ascii="Times New Roman" w:hAnsi="Times New Roman" w:cs="Times New Roman"/>
        </w:rPr>
        <w:t>. zm.) zadań dydaktycznych, opiekuńczych i wychowawczych w placówce, w celu wykonywania zadań realizowanych w interesie publicznym</w:t>
      </w:r>
      <w:r>
        <w:rPr>
          <w:rFonts w:ascii="Times New Roman" w:eastAsia="Times New Roman" w:hAnsi="Times New Roman" w:cs="Times New Roman"/>
          <w:color w:val="auto"/>
        </w:rPr>
        <w:t xml:space="preserve">. </w:t>
      </w:r>
      <w:r>
        <w:rPr>
          <w:rFonts w:ascii="Times New Roman" w:hAnsi="Times New Roman" w:cs="Times New Roman"/>
        </w:rPr>
        <w:t>Podanie danych osobowych w zakresie określonym przepisami prawa jest niezbędne do wykonywania przez naszą placówkę działalności dydaktycznej, wychowawczej i opiekuńczej. Odmowa ich podania uniemożliwi wykonywanie tych obowiązków przez naszą placówkę. Podanie danych osobowych w pozostałym zakresie jest dobrowolne, ale niezbędne dla realizacji konkretnego świadczenia lub usługi (odmowa ich podania uniemożliwi realizację świadczenia lub usługi).</w:t>
      </w:r>
    </w:p>
    <w:p w14:paraId="0E7DF0C3" w14:textId="77777777" w:rsidR="00FA0B94" w:rsidRDefault="00000000">
      <w:pPr>
        <w:shd w:val="clear" w:color="auto" w:fill="FFFFFF"/>
        <w:suppressAutoHyphens w:val="0"/>
        <w:spacing w:after="0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3. Dostęp do danych osobowych wychowanków i rodziców wewnątrz struktury organizacyjnej Szkoły będą mieć wyłącznie upoważnieni pracownicy i tylko w zakresie niezbędnym do realizacji obowiązków zawodowych. Odbiorcami danych osobowych będą organy publiczne, instytucje i podmioty trzecie uprawnione do żądania dostępu lub otrzymania danych osobowych na podstawie przepisów prawa oraz podmioty z którymi Administrator danych osobowych zawarł stosowne umowy powierzenia.</w:t>
      </w:r>
    </w:p>
    <w:p w14:paraId="108A2203" w14:textId="77777777" w:rsidR="00FA0B94" w:rsidRDefault="00000000">
      <w:pPr>
        <w:shd w:val="clear" w:color="auto" w:fill="FFFFFF"/>
        <w:suppressAutoHyphens w:val="0"/>
        <w:spacing w:after="0"/>
      </w:pPr>
      <w:r>
        <w:rPr>
          <w:rFonts w:ascii="Times New Roman" w:eastAsia="Times New Roman" w:hAnsi="Times New Roman" w:cs="Times New Roman"/>
          <w:color w:val="auto"/>
        </w:rPr>
        <w:t xml:space="preserve">4. Państwa dane osobowe będą przechowywane przez </w:t>
      </w:r>
      <w:r>
        <w:rPr>
          <w:rFonts w:ascii="Times New Roman" w:hAnsi="Times New Roman" w:cs="Times New Roman"/>
        </w:rPr>
        <w:t>okres niezbędny do realizacji wszelkich obowiązków i ewentualnych roszczeń, przez okres wskazany w przepisach prawa, przez okres niezbędny dla realizacji zadania realizowanego w interesie publicznym.</w:t>
      </w:r>
    </w:p>
    <w:p w14:paraId="1E479745" w14:textId="77777777" w:rsidR="00FA0B94" w:rsidRDefault="00000000">
      <w:pPr>
        <w:shd w:val="clear" w:color="auto" w:fill="FFFFFF"/>
        <w:suppressAutoHyphens w:val="0"/>
        <w:spacing w:after="0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5. Posiadacie Państwo prawo dostępu do danych osobowych, do ich sprostowania, usunięcia, ograniczenia przetwarzania, prawo do przenoszenia danych, prawo do wniesienia sprzeciwu, prawo do cofnięcia zgody w dowolnym momencie bez wpływu na zgodność z prawem przetwarzania (jeżeli przetwarzanie odbywa się na podstawie zgody), którego dokonano na podstawie zgody przed jej cofnięciem.</w:t>
      </w:r>
    </w:p>
    <w:p w14:paraId="3B83052A" w14:textId="77777777" w:rsidR="00FA0B94" w:rsidRDefault="00000000">
      <w:pPr>
        <w:shd w:val="clear" w:color="auto" w:fill="FFFFFF"/>
        <w:suppressAutoHyphens w:val="0"/>
        <w:spacing w:after="0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6. Przysługuje Państwu prawo do wniesienia skargi do organu nadzorczego, tj. Prezesa Urzędu Ochrony Danych (ul. Stawki 2, 00-193 Warszawa) gdy uzna Pani/Pan, że przetwarzanie danych osobowych Pani/Pana dotyczących narusza przepisy RODO.</w:t>
      </w:r>
    </w:p>
    <w:p w14:paraId="2C69E098" w14:textId="77777777" w:rsidR="00FA0B94" w:rsidRDefault="00000000">
      <w:pPr>
        <w:shd w:val="clear" w:color="auto" w:fill="FFFFFF"/>
        <w:suppressAutoHyphens w:val="0"/>
        <w:spacing w:after="0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7. Podanie przez Państwa danych osobowych jest dobrowolne, ale niezbędne do wzięcia udziału w konkursie.</w:t>
      </w:r>
    </w:p>
    <w:p w14:paraId="74D9F3DE" w14:textId="77777777" w:rsidR="00FA0B94" w:rsidRDefault="00000000">
      <w:pPr>
        <w:shd w:val="clear" w:color="auto" w:fill="FFFFFF"/>
        <w:suppressAutoHyphens w:val="0"/>
        <w:spacing w:after="0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8. Państwa dane nie będą przekazywane do Państwa Trzeciego.</w:t>
      </w:r>
    </w:p>
    <w:p w14:paraId="686D84E1" w14:textId="77777777" w:rsidR="00FA0B94" w:rsidRDefault="00000000">
      <w:pPr>
        <w:shd w:val="clear" w:color="auto" w:fill="FFFFFF"/>
        <w:suppressAutoHyphens w:val="0"/>
        <w:spacing w:after="0"/>
      </w:pPr>
      <w:r>
        <w:rPr>
          <w:rFonts w:ascii="Times New Roman" w:eastAsia="Times New Roman" w:hAnsi="Times New Roman" w:cs="Times New Roman"/>
          <w:color w:val="auto"/>
        </w:rPr>
        <w:t>9. Państwa dane nie będą przetwarzane w sposób zautomatyzowany, w tym nie będą podlegały profilowaniu.</w:t>
      </w:r>
      <w:r>
        <w:rPr>
          <w:rFonts w:ascii="Times New Roman" w:hAnsi="Times New Roman" w:cs="Times New Roman"/>
          <w:sz w:val="20"/>
          <w:szCs w:val="20"/>
        </w:rPr>
        <w:t xml:space="preserve">      </w:t>
      </w:r>
    </w:p>
    <w:sectPr w:rsidR="00FA0B94">
      <w:pgSz w:w="11906" w:h="16838"/>
      <w:pgMar w:top="720" w:right="720" w:bottom="720" w:left="7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6911A" w14:textId="77777777" w:rsidR="006F57ED" w:rsidRDefault="006F57ED">
      <w:pPr>
        <w:spacing w:after="0"/>
      </w:pPr>
      <w:r>
        <w:separator/>
      </w:r>
    </w:p>
  </w:endnote>
  <w:endnote w:type="continuationSeparator" w:id="0">
    <w:p w14:paraId="2677419D" w14:textId="77777777" w:rsidR="006F57ED" w:rsidRDefault="006F57E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"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100C3A" w14:textId="77777777" w:rsidR="006F57ED" w:rsidRDefault="006F57ED">
      <w:pPr>
        <w:spacing w:after="0"/>
      </w:pPr>
      <w:r>
        <w:separator/>
      </w:r>
    </w:p>
  </w:footnote>
  <w:footnote w:type="continuationSeparator" w:id="0">
    <w:p w14:paraId="39E53D13" w14:textId="77777777" w:rsidR="006F57ED" w:rsidRDefault="006F57ED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FA0B94"/>
    <w:rsid w:val="005B23B8"/>
    <w:rsid w:val="006F57ED"/>
    <w:rsid w:val="00AC3424"/>
    <w:rsid w:val="00FA0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308A2C"/>
  <w15:docId w15:val="{6BD9E22F-D541-4B45-9E53-2318D4766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16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rFonts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styleId="Hipercze">
    <w:name w:val="Hyperlink"/>
    <w:basedOn w:val="Domylnaczcionkaakapitu"/>
    <w:rPr>
      <w:color w:val="0563C1"/>
      <w:u w:val="single" w:color="000000"/>
    </w:rPr>
  </w:style>
  <w:style w:type="paragraph" w:styleId="Bezodstpw">
    <w:name w:val="No Spacing"/>
    <w:pPr>
      <w:suppressAutoHyphens/>
      <w:spacing w:after="0"/>
    </w:pPr>
    <w:rPr>
      <w:rFonts w:cs="Calibri"/>
      <w:color w:val="000000"/>
      <w:lang w:eastAsia="pl-PL"/>
    </w:rPr>
  </w:style>
  <w:style w:type="character" w:styleId="Nierozpoznanawzmianka">
    <w:name w:val="Unresolved Mention"/>
    <w:basedOn w:val="Domylnaczcionkaakapitu"/>
    <w:rPr>
      <w:color w:val="605E5C"/>
      <w:shd w:val="clear" w:color="auto" w:fill="E1DFDD"/>
    </w:rPr>
  </w:style>
  <w:style w:type="paragraph" w:styleId="Tekstdymka">
    <w:name w:val="Balloon Text"/>
    <w:basedOn w:val="Normalny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rPr>
      <w:rFonts w:ascii="Segoe UI" w:hAnsi="Segoe UI" w:cs="Segoe UI"/>
      <w:color w:val="000000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960</Words>
  <Characters>5763</Characters>
  <Application>Microsoft Office Word</Application>
  <DocSecurity>0</DocSecurity>
  <Lines>48</Lines>
  <Paragraphs>13</Paragraphs>
  <ScaleCrop>false</ScaleCrop>
  <Company/>
  <LinksUpToDate>false</LinksUpToDate>
  <CharactersWithSpaces>6710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</dc:creator>
  <dc:description/>
  <cp:lastModifiedBy>Michalska Aleksandra</cp:lastModifiedBy>
  <cp:revision>2</cp:revision>
  <cp:lastPrinted>2018-08-13T07:52:00Z</cp:lastPrinted>
  <dcterms:created xsi:type="dcterms:W3CDTF">2026-01-09T13:53:00Z</dcterms:created>
  <dcterms:modified xsi:type="dcterms:W3CDTF">2026-01-09T13:53:00Z</dcterms:modified>
</cp:coreProperties>
</file>